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B8D" w:rsidRDefault="00C40B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85.5pt">
            <v:imagedata r:id="rId4" o:title=""/>
          </v:shape>
        </w:pict>
      </w:r>
      <w:r>
        <w:pict>
          <v:shape id="_x0000_i1026" type="#_x0000_t75" style="width:471.75pt;height:682.5pt">
            <v:imagedata r:id="rId5" o:title=""/>
          </v:shape>
        </w:pict>
      </w:r>
    </w:p>
    <w:sectPr w:rsidR="00C40B8D" w:rsidSect="004B1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0043"/>
    <w:rsid w:val="0001333F"/>
    <w:rsid w:val="0011188B"/>
    <w:rsid w:val="00144BD5"/>
    <w:rsid w:val="001B4461"/>
    <w:rsid w:val="003959B5"/>
    <w:rsid w:val="004B1DD1"/>
    <w:rsid w:val="006D602D"/>
    <w:rsid w:val="006F515B"/>
    <w:rsid w:val="00704123"/>
    <w:rsid w:val="007454BE"/>
    <w:rsid w:val="00910043"/>
    <w:rsid w:val="00AA612A"/>
    <w:rsid w:val="00C40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DD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1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0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2</Pages>
  <Words>0</Words>
  <Characters>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</dc:creator>
  <cp:keywords/>
  <dc:description/>
  <cp:lastModifiedBy>Администратор</cp:lastModifiedBy>
  <cp:revision>2</cp:revision>
  <dcterms:created xsi:type="dcterms:W3CDTF">2015-05-25T07:50:00Z</dcterms:created>
  <dcterms:modified xsi:type="dcterms:W3CDTF">2017-03-28T20:40:00Z</dcterms:modified>
</cp:coreProperties>
</file>